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F71" w:rsidRDefault="009A1F71" w:rsidP="009A1F71">
      <w:pPr>
        <w:pStyle w:val="NoSpacing"/>
      </w:pPr>
      <w:r w:rsidRPr="009A1F71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  <w:lang w:eastAsia="en-US"/>
          <w14:ligatures w14:val="non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3F80BE5" wp14:editId="7DED1366">
                <wp:simplePos x="0" y="0"/>
                <wp:positionH relativeFrom="column">
                  <wp:posOffset>-441960</wp:posOffset>
                </wp:positionH>
                <wp:positionV relativeFrom="paragraph">
                  <wp:posOffset>-373380</wp:posOffset>
                </wp:positionV>
                <wp:extent cx="10158114" cy="7839175"/>
                <wp:effectExtent l="0" t="0" r="14605" b="9525"/>
                <wp:wrapNone/>
                <wp:docPr id="3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58114" cy="7839175"/>
                          <a:chOff x="1050644" y="1062989"/>
                          <a:chExt cx="101583" cy="78390"/>
                        </a:xfrm>
                      </wpg:grpSpPr>
                      <wps:wsp>
                        <wps:cNvPr id="33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122426" y="1090517"/>
                            <a:ext cx="25146" cy="45625"/>
                          </a:xfrm>
                          <a:prstGeom prst="rect">
                            <a:avLst/>
                          </a:prstGeom>
                          <a:solidFill>
                            <a:srgbClr val="E8EFE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646B86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4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122426" y="1132484"/>
                            <a:ext cx="25146" cy="3658"/>
                          </a:xfrm>
                          <a:prstGeom prst="rect">
                            <a:avLst/>
                          </a:prstGeom>
                          <a:solidFill>
                            <a:srgbClr val="8CADA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646B86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" name="Text Box 36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22426" y="1068859"/>
                            <a:ext cx="25146" cy="18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A1F71" w:rsidRDefault="009A1F71" w:rsidP="009A1F71">
                              <w:pPr>
                                <w:pStyle w:val="Heading1"/>
                                <w:widowControl w:val="0"/>
                                <w:rPr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14:ligatures w14:val="none"/>
                                </w:rPr>
                                <w:t>Product/Service Information</w:t>
                              </w:r>
                            </w:p>
                          </w:txbxContent>
                        </wps:txbx>
                        <wps:bodyPr rot="0" vert="horz" wrap="square" lIns="274320" tIns="182880" rIns="274320" bIns="182880" anchor="t" anchorCtr="0" upright="1">
                          <a:noAutofit/>
                        </wps:bodyPr>
                      </wps:wsp>
                      <wps:wsp>
                        <wps:cNvPr id="36" name="Text Box 37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22426" y="1125855"/>
                            <a:ext cx="25146" cy="6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A1F71" w:rsidRDefault="009A1F71" w:rsidP="009A1F71">
                              <w:pPr>
                                <w:pStyle w:val="msoorganizationname2"/>
                                <w:widowControl w:val="0"/>
                                <w:rPr>
                                  <w:sz w:val="7"/>
                                  <w:szCs w:val="7"/>
                                  <w14:ligatures w14:val="none"/>
                                </w:rPr>
                              </w:pPr>
                              <w:r>
                                <w:rPr>
                                  <w:sz w:val="7"/>
                                  <w:szCs w:val="7"/>
                                  <w14:ligatures w14:val="none"/>
                                </w:rPr>
                                <w:t>Your Organization</w:t>
                              </w:r>
                            </w:p>
                            <w:p w:rsidR="009A1F71" w:rsidRDefault="009A1F71" w:rsidP="009A1F71">
                              <w:pPr>
                                <w:pStyle w:val="TagLine"/>
                                <w:widowControl w:val="0"/>
                                <w:rPr>
                                  <w:sz w:val="7"/>
                                  <w:szCs w:val="7"/>
                                  <w14:ligatures w14:val="none"/>
                                </w:rPr>
                              </w:pPr>
                              <w:r>
                                <w:rPr>
                                  <w:sz w:val="7"/>
                                  <w:szCs w:val="7"/>
                                  <w14:ligatures w14:val="none"/>
                                </w:rPr>
                                <w:t>Your business tag line here.</w:t>
                              </w:r>
                            </w:p>
                          </w:txbxContent>
                        </wps:txbx>
                        <wps:bodyPr rot="0" vert="horz" wrap="square" lIns="274320" tIns="18288" rIns="274320" bIns="182880" anchor="t" anchorCtr="0" upright="1">
                          <a:noAutofit/>
                        </wps:bodyPr>
                      </wps:wsp>
                      <wps:wsp>
                        <wps:cNvPr id="37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122426" y="1067562"/>
                            <a:ext cx="25146" cy="68580"/>
                          </a:xfrm>
                          <a:prstGeom prst="rect">
                            <a:avLst/>
                          </a:prstGeom>
                          <a:noFill/>
                          <a:ln w="6350" algn="in">
                            <a:solidFill>
                              <a:srgbClr val="8CADA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A3BEB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38" name="Group 39"/>
                        <wpg:cNvGrpSpPr>
                          <a:grpSpLocks/>
                        </wpg:cNvGrpSpPr>
                        <wpg:grpSpPr bwMode="auto">
                          <a:xfrm>
                            <a:off x="1122426" y="1087933"/>
                            <a:ext cx="25146" cy="4115"/>
                            <a:chOff x="1122426" y="1087933"/>
                            <a:chExt cx="25146" cy="4114"/>
                          </a:xfrm>
                        </wpg:grpSpPr>
                        <wps:wsp>
                          <wps:cNvPr id="39" name="Line 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2426" y="1089990"/>
                              <a:ext cx="25146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7E9C9D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5D1D7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40" name="Group 41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132941" y="1087933"/>
                              <a:ext cx="4115" cy="4115"/>
                              <a:chOff x="1132630" y="1090267"/>
                              <a:chExt cx="4737" cy="4737"/>
                            </a:xfrm>
                          </wpg:grpSpPr>
                          <wps:wsp>
                            <wps:cNvPr id="41" name="Oval 4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132630" y="1090267"/>
                                <a:ext cx="4737" cy="473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algn="in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5D1D7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42" name="Oval 4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133568" y="1091200"/>
                                <a:ext cx="2861" cy="2872"/>
                              </a:xfrm>
                              <a:prstGeom prst="ellipse">
                                <a:avLst/>
                              </a:prstGeom>
                              <a:noFill/>
                              <a:ln w="12700" algn="in">
                                <a:solidFill>
                                  <a:srgbClr val="708A8B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5D1D7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43" name="Oval 4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133215" y="1090854"/>
                                <a:ext cx="3567" cy="3565"/>
                              </a:xfrm>
                              <a:prstGeom prst="ellipse">
                                <a:avLst/>
                              </a:prstGeom>
                              <a:noFill/>
                              <a:ln w="12700" algn="in">
                                <a:solidFill>
                                  <a:srgbClr val="708A8B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5D1D7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44" name="Group 45"/>
                        <wpg:cNvGrpSpPr>
                          <a:grpSpLocks noChangeAspect="1"/>
                        </wpg:cNvGrpSpPr>
                        <wpg:grpSpPr bwMode="auto">
                          <a:xfrm>
                            <a:off x="1120140" y="1062990"/>
                            <a:ext cx="32004" cy="77750"/>
                            <a:chOff x="1120140" y="1062711"/>
                            <a:chExt cx="32004" cy="78029"/>
                          </a:xfrm>
                        </wpg:grpSpPr>
                        <wps:wsp>
                          <wps:cNvPr id="45" name="AutoShape 4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120140" y="1062711"/>
                              <a:ext cx="32004" cy="780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" name="Picture 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0140" y="1062710"/>
                              <a:ext cx="32087" cy="7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7" name="Picture 48" descr="hispan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79" r="16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7854" y="1068859"/>
                            <a:ext cx="34373" cy="71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48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117854" y="1075872"/>
                            <a:ext cx="34290" cy="127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1001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9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117930" y="1126641"/>
                            <a:ext cx="34173" cy="1411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1001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119938" y="1077270"/>
                            <a:ext cx="30269" cy="10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A1F71" w:rsidRDefault="009A1F71" w:rsidP="009A1F71">
                              <w:pPr>
                                <w:widowControl w:val="0"/>
                                <w:rPr>
                                  <w:b/>
                                  <w:bCs/>
                                  <w:color w:val="7F4617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F4617"/>
                                  <w:sz w:val="36"/>
                                  <w:szCs w:val="36"/>
                                  <w14:ligatures w14:val="none"/>
                                </w:rPr>
                                <w:t>A Passion for Quality, Standards-based,</w:t>
                              </w:r>
                              <w:r>
                                <w:rPr>
                                  <w:b/>
                                  <w:bCs/>
                                  <w:color w:val="7F4617"/>
                                  <w:sz w:val="36"/>
                                  <w:szCs w:val="36"/>
                                  <w14:ligatures w14:val="none"/>
                                </w:rPr>
                                <w:br/>
                                <w:t>Adventist Education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1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117854" y="1062989"/>
                            <a:ext cx="34249" cy="9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3" descr="GrowExcellence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736" y="1131584"/>
                            <a:ext cx="31251" cy="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4" descr="Image result for greater fayetteville adventist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140" y="1064024"/>
                            <a:ext cx="29073" cy="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644" y="1063473"/>
                            <a:ext cx="33271" cy="77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55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050644" y="1063066"/>
                            <a:ext cx="33383" cy="90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7" descr="Image result for adventist educatio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745" y="1064112"/>
                            <a:ext cx="18812" cy="7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7" name="Group 58"/>
                        <wpg:cNvGrpSpPr>
                          <a:grpSpLocks/>
                        </wpg:cNvGrpSpPr>
                        <wpg:grpSpPr bwMode="auto">
                          <a:xfrm>
                            <a:off x="1084027" y="1062990"/>
                            <a:ext cx="33693" cy="77750"/>
                            <a:chOff x="1084027" y="1062990"/>
                            <a:chExt cx="33692" cy="77750"/>
                          </a:xfrm>
                        </wpg:grpSpPr>
                        <wps:wsp>
                          <wps:cNvPr id="58" name="Rectangle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4027" y="1062990"/>
                              <a:ext cx="33692" cy="77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5D1D7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A1F71" w:rsidRDefault="009A1F71" w:rsidP="009A1F71"/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" name="Picture 60" descr="SACOE_SDA_LOG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1074367" y="1074402"/>
                              <a:ext cx="29128" cy="83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5D1D7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60" name="Text Box 61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1097016" y="1071660"/>
                              <a:ext cx="22698" cy="98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A1F71" w:rsidRDefault="009A1F71" w:rsidP="009A1F71">
                                <w:pPr>
                                  <w:widowControl w:val="0"/>
                                  <w:rPr>
                                    <w14:ligatures w14:val="none"/>
                                  </w:rPr>
                                </w:pPr>
                                <w:r>
                                  <w:rPr>
                                    <w14:ligatures w14:val="none"/>
                                  </w:rPr>
                                  <w:t>School Name</w:t>
                                </w:r>
                                <w:r>
                                  <w:rPr>
                                    <w14:ligatures w14:val="none"/>
                                  </w:rPr>
                                  <w:br/>
                                  <w:t>Street Address</w:t>
                                </w:r>
                                <w:r>
                                  <w:rPr>
                                    <w14:ligatures w14:val="none"/>
                                  </w:rPr>
                                  <w:br/>
                                  <w:t>City, State  Zip</w:t>
                                </w:r>
                              </w:p>
                              <w:p w:rsidR="009A1F71" w:rsidRDefault="009A1F71" w:rsidP="009A1F71">
                                <w:pPr>
                                  <w:widowControl w:val="0"/>
                                  <w:rPr>
                                    <w14:ligatures w14:val="none"/>
                                  </w:rPr>
                                </w:pPr>
                                <w:r>
                                  <w:rPr>
                                    <w14:ligatures w14:val="none"/>
                                  </w:rPr>
                                  <w:t>Phone/Fax</w:t>
                                </w:r>
                                <w:r>
                                  <w:rPr>
                                    <w14:ligatures w14:val="none"/>
                                  </w:rPr>
                                  <w:br/>
                                  <w:t>Website</w:t>
                                </w:r>
                              </w:p>
                            </w:txbxContent>
                          </wps:txbx>
                          <wps:bodyPr rot="0" vert="vert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" name="Picture 62" descr="749704-Z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1110068" y="1132713"/>
                              <a:ext cx="6427" cy="64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2" name="Text Box 63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090003" y="1105009"/>
                              <a:ext cx="13445" cy="8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A1F71" w:rsidRDefault="009A1F71" w:rsidP="009A1F71">
                                <w:pPr>
                                  <w:widowControl w:val="0"/>
                                  <w:rPr>
                                    <w14:ligatures w14:val="none"/>
                                  </w:rPr>
                                </w:pPr>
                                <w:r>
                                  <w:rPr>
                                    <w14:ligatures w14:val="none"/>
                                  </w:rPr>
                                  <w:t>Recipient’s Name</w:t>
                                </w:r>
                                <w:r>
                                  <w:rPr>
                                    <w14:ligatures w14:val="none"/>
                                  </w:rPr>
                                  <w:br/>
                                  <w:t>Street Address</w:t>
                                </w:r>
                                <w:r>
                                  <w:rPr>
                                    <w14:ligatures w14:val="none"/>
                                  </w:rPr>
                                  <w:br/>
                                  <w:t>City, State  Zip</w:t>
                                </w:r>
                              </w:p>
                              <w:p w:rsidR="009A1F71" w:rsidRDefault="009A1F71" w:rsidP="009A1F71">
                                <w:pPr>
                                  <w:widowControl w:val="0"/>
                                  <w:rPr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rot="0" vert="vert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80BE5" id="Group 33" o:spid="_x0000_s1026" style="position:absolute;margin-left:-34.8pt;margin-top:-29.4pt;width:799.85pt;height:617.25pt;z-index:251659264" coordorigin="10506,10629" coordsize="1015,783" o:gfxdata="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8P3hwYWNrZXQgZW5kPSd3Jz8+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9sAQwACAQECAQECAgICAgICAgMFAwMDAwMGBAQDBQcGBwcHBgcHCAkLCQgI&#10;CggHBwoNCgoLDAwMDAcJDg8NDA4LDAwM/9sAQwECAgIDAwMGAwMGDAgHCAwMDAwMDAwMDAwMDAwM&#10;DAwMDAwMDAwMDAwMDAwMDAwMDAwMDAwMDAwMDAwMDAwMDAwM/8AAEQgBwgE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">
                <v:rect id="Rectangle 34" o:spid="_x0000_s1027" style="position:absolute;left:11224;top:10905;width:251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" fillcolor="#e8efef" stroked="f" strokecolor="#646b86" insetpen="t">
                  <v:stroke dashstyle="1 1"/>
                  <v:shadow color="#c5d1d7"/>
                  <v:textbox inset="2.88pt,2.88pt,2.88pt,2.88pt"/>
                </v:rect>
                <v:rect id="Rectangle 35" o:spid="_x0000_s1028" style="position:absolute;left:11224;top:11324;width:251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" fillcolor="#8cadae" stroked="f" strokecolor="#646b86" insetpen="t">
                  <v:stroke dashstyle="1 1"/>
                  <v:shadow color="#c5d1d7"/>
                  <v:textbox inset="2.88pt,2.88pt,2.88pt,2.88p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29" type="#_x0000_t202" style="position:absolute;left:11224;top:10688;width:251;height: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" filled="f" stroked="f" strokecolor="black [0]" strokeweight="0" insetpen="t">
                  <o:lock v:ext="edit" shapetype="t"/>
                  <v:textbox inset="21.6pt,14.4pt,21.6pt,14.4pt">
                    <w:txbxContent>
                      <w:p w:rsidR="009A1F71" w:rsidRDefault="009A1F71" w:rsidP="009A1F71">
                        <w:pPr>
                          <w:pStyle w:val="Heading1"/>
                          <w:widowControl w:val="0"/>
                          <w:rPr>
                            <w:sz w:val="18"/>
                            <w:szCs w:val="18"/>
                            <w14:ligatures w14:val="none"/>
                          </w:rPr>
                        </w:pPr>
                        <w:r>
                          <w:rPr>
                            <w:sz w:val="18"/>
                            <w:szCs w:val="18"/>
                            <w14:ligatures w14:val="none"/>
                          </w:rPr>
                          <w:t>Product/Service Information</w:t>
                        </w:r>
                      </w:p>
                    </w:txbxContent>
                  </v:textbox>
                </v:shape>
                <v:shape id="Text Box 37" o:spid="_x0000_s1030" type="#_x0000_t202" style="position:absolute;left:11224;top:11258;width:251;height: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" filled="f" stroked="f" strokecolor="black [0]" strokeweight="0" insetpen="t">
                  <o:lock v:ext="edit" shapetype="t"/>
                  <v:textbox inset="21.6pt,1.44pt,21.6pt,14.4pt">
                    <w:txbxContent>
                      <w:p w:rsidR="009A1F71" w:rsidRDefault="009A1F71" w:rsidP="009A1F71">
                        <w:pPr>
                          <w:pStyle w:val="msoorganizationname2"/>
                          <w:widowControl w:val="0"/>
                          <w:rPr>
                            <w:sz w:val="7"/>
                            <w:szCs w:val="7"/>
                            <w14:ligatures w14:val="none"/>
                          </w:rPr>
                        </w:pPr>
                        <w:r>
                          <w:rPr>
                            <w:sz w:val="7"/>
                            <w:szCs w:val="7"/>
                            <w14:ligatures w14:val="none"/>
                          </w:rPr>
                          <w:t>Your Organization</w:t>
                        </w:r>
                      </w:p>
                      <w:p w:rsidR="009A1F71" w:rsidRDefault="009A1F71" w:rsidP="009A1F71">
                        <w:pPr>
                          <w:pStyle w:val="TagLine"/>
                          <w:widowControl w:val="0"/>
                          <w:rPr>
                            <w:sz w:val="7"/>
                            <w:szCs w:val="7"/>
                            <w14:ligatures w14:val="none"/>
                          </w:rPr>
                        </w:pPr>
                        <w:r>
                          <w:rPr>
                            <w:sz w:val="7"/>
                            <w:szCs w:val="7"/>
                            <w14:ligatures w14:val="none"/>
                          </w:rPr>
                          <w:t>Your business tag line here.</w:t>
                        </w:r>
                      </w:p>
                    </w:txbxContent>
                  </v:textbox>
                </v:shape>
                <v:rect id="Rectangle 38" o:spid="_x0000_s1031" style="position:absolute;left:11224;top:10675;width:251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" filled="f" fillcolor="#a3bebe" strokecolor="#8cadae" strokeweight=".5pt" insetpen="t">
                  <v:shadow color="#c5d1d7"/>
                  <v:textbox inset="2.88pt,2.88pt,2.88pt,2.88pt"/>
                </v:rect>
                <v:group id="Group 39" o:spid="_x0000_s1032" style="position:absolute;left:11224;top:10879;width:251;height:41" coordorigin="11224,10879" coordsize="25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line id="Line 40" o:spid="_x0000_s1033" style="position:absolute;visibility:visible;mso-wrap-style:square" from="11224,10899" to="11475,10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" strokecolor="#7e9c9d" strokeweight=".5pt">
                    <v:stroke dashstyle="dash"/>
                    <v:shadow color="#c5d1d7"/>
                  </v:line>
                  <v:group id="Group 41" o:spid="_x0000_s1034" style="position:absolute;left:11329;top:10879;width:41;height:41" coordorigin="11326,10902" coordsize="4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o:lock v:ext="edit" aspectratio="t"/>
                    <v:oval id="Oval 42" o:spid="_x0000_s1035" style="position:absolute;left:11326;top:10902;width:47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" strokecolor="white" strokeweight="2pt" insetpen="t">
                      <v:shadow color="#c5d1d7"/>
                      <o:lock v:ext="edit" aspectratio="t"/>
                      <v:textbox inset="2.88pt,2.88pt,2.88pt,2.88pt"/>
                    </v:oval>
                    <v:oval id="Oval 43" o:spid="_x0000_s1036" style="position:absolute;left:11335;top:10912;width:29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" filled="f" strokecolor="#708a8b" strokeweight="1pt" insetpen="t">
                      <v:shadow color="#c5d1d7"/>
                      <o:lock v:ext="edit" aspectratio="t"/>
                      <v:textbox inset="2.88pt,2.88pt,2.88pt,2.88pt"/>
                    </v:oval>
                    <v:oval id="Oval 44" o:spid="_x0000_s1037" style="position:absolute;left:11332;top:10908;width:35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" filled="f" strokecolor="#708a8b" strokeweight="1pt" insetpen="t">
                      <v:shadow color="#c5d1d7"/>
                      <o:lock v:ext="edit" aspectratio="t"/>
                      <v:textbox inset="2.88pt,2.88pt,2.88pt,2.88pt"/>
                    </v:oval>
                  </v:group>
                </v:group>
                <v:group id="Group 45" o:spid="_x0000_s1038" style="position:absolute;left:11201;top:10629;width:320;height:778" coordorigin="11201,10627" coordsize="320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o:lock v:ext="edit" aspectratio="t"/>
                  <v:rect id="AutoShape 46" o:spid="_x0000_s1039" style="position:absolute;left:11201;top:10627;width:32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" filled="f" stroked="f" insetpen="t">
                    <o:lock v:ext="edit" aspectratio="t"/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7" o:spid="_x0000_s1040" type="#_x0000_t75" style="position:absolute;left:11201;top:10627;width:321;height: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" insetpen="t">
                    <v:imagedata r:id="rId21" o:title=""/>
                  </v:shape>
                </v:group>
                <v:shape id="Picture 48" o:spid="_x0000_s1041" type="#_x0000_t75" alt="hispanic" style="position:absolute;left:11178;top:10688;width:344;height: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" strokecolor="black [0]" strokeweight="2pt">
                  <v:imagedata r:id="rId22" o:title="hispanic" cropleft="10603f" cropright="10603f"/>
                  <v:shadow color="#c5d1d7"/>
                </v:shape>
                <v:rect id="Rectangle 49" o:spid="_x0000_s1042" style="position:absolute;left:11178;top:10758;width:343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" stroked="f" strokecolor="black [0]" strokeweight="2pt">
                  <v:fill opacity="46517f"/>
                  <v:shadow color="#c5d1d7"/>
                  <v:textbox inset="2.88pt,2.88pt,2.88pt,2.88pt"/>
                </v:rect>
                <v:rect id="Rectangle 50" o:spid="_x0000_s1043" style="position:absolute;left:11179;top:11266;width:342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" stroked="f" strokecolor="black [0]" strokeweight="2pt">
                  <v:fill opacity="46517f"/>
                  <v:shadow color="#c5d1d7"/>
                  <v:textbox inset="2.88pt,2.88pt,2.88pt,2.88pt"/>
                </v:rect>
                <v:shape id="Text Box 51" o:spid="_x0000_s1044" type="#_x0000_t202" style="position:absolute;left:11199;top:10772;width:303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" filled="f" stroked="f" strokecolor="black [0]" strokeweight="2pt">
                  <v:textbox inset="2.88pt,2.88pt,2.88pt,2.88pt">
                    <w:txbxContent>
                      <w:p w:rsidR="009A1F71" w:rsidRDefault="009A1F71" w:rsidP="009A1F71">
                        <w:pPr>
                          <w:widowControl w:val="0"/>
                          <w:rPr>
                            <w:b/>
                            <w:bCs/>
                            <w:color w:val="7F4617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color w:val="7F4617"/>
                            <w:sz w:val="36"/>
                            <w:szCs w:val="36"/>
                            <w14:ligatures w14:val="none"/>
                          </w:rPr>
                          <w:t>A Passion for Quality, Standards-based,</w:t>
                        </w:r>
                        <w:r>
                          <w:rPr>
                            <w:b/>
                            <w:bCs/>
                            <w:color w:val="7F4617"/>
                            <w:sz w:val="36"/>
                            <w:szCs w:val="36"/>
                            <w14:ligatures w14:val="none"/>
                          </w:rPr>
                          <w:br/>
                          <w:t>Adventist Education</w:t>
                        </w:r>
                      </w:p>
                    </w:txbxContent>
                  </v:textbox>
                </v:shape>
                <v:rect id="Rectangle 52" o:spid="_x0000_s1045" style="position:absolute;left:11178;top:10629;width:343;height: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" strokecolor="white" strokeweight="2pt">
                  <v:shadow color="#c5d1d7"/>
                  <v:textbox inset="2.88pt,2.88pt,2.88pt,2.88pt"/>
                </v:rect>
                <v:shape id="Picture 53" o:spid="_x0000_s1046" type="#_x0000_t75" alt="GrowExcellence_Logo" style="position:absolute;left:11187;top:11315;width:312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" strokecolor="black [0]" strokeweight="2pt">
                  <v:imagedata r:id="rId23" o:title="GrowExcellence_Logo" chromakey="white"/>
                  <v:shadow color="#c5d1d7"/>
                </v:shape>
                <v:shape id="Picture 54" o:spid="_x0000_s1047" type="#_x0000_t75" alt="Image result for greater fayetteville adventist academy" style="position:absolute;left:11201;top:10640;width:291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" insetpen="t">
                  <v:imagedata r:id="rId24" o:title="Image result for greater fayetteville adventist academy"/>
                </v:shape>
                <v:shape id="Picture 55" o:spid="_x0000_s1048" type="#_x0000_t75" style="position:absolute;left:10506;top:10634;width:333;height: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" strokecolor="black [0]" strokeweight="2pt">
                  <v:imagedata r:id="rId25" o:title="" cropright="1419f"/>
                  <v:shadow color="#c5d1d7"/>
                </v:shape>
                <v:rect id="Rectangle 56" o:spid="_x0000_s1049" style="position:absolute;left:10506;top:10630;width:334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" strokecolor="white" strokeweight="2pt">
                  <v:shadow color="#c5d1d7"/>
                  <v:textbox inset="2.88pt,2.88pt,2.88pt,2.88pt"/>
                </v:rect>
                <v:shape id="Picture 57" o:spid="_x0000_s1050" type="#_x0000_t75" alt="Image result for adventist education logo" style="position:absolute;left:10587;top:10641;width:188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" insetpen="t">
                  <v:imagedata r:id="rId26" o:title="Image result for adventist education logo"/>
                </v:shape>
                <v:group id="Group 58" o:spid="_x0000_s1051" style="position:absolute;left:10840;top:10629;width:337;height:778" coordorigin="10840,10629" coordsize="336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rect id="Rectangle 59" o:spid="_x0000_s1052" style="position:absolute;left:10840;top:10629;width:337;height: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" stroked="f" strokecolor="black [0]" strokeweight="2pt">
                    <v:shadow color="#c5d1d7"/>
                    <v:textbox inset="2.88pt,2.88pt,2.88pt,2.88pt">
                      <w:txbxContent>
                        <w:p w:rsidR="009A1F71" w:rsidRDefault="009A1F71" w:rsidP="009A1F71"/>
                      </w:txbxContent>
                    </v:textbox>
                  </v:rect>
                  <v:shape id="Picture 60" o:spid="_x0000_s1053" type="#_x0000_t75" alt="SACOE_SDA_LOGO" style="position:absolute;left:10743;top:10743;width:292;height:8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" strokecolor="black [0]" strokeweight="2pt">
                    <v:imagedata r:id="rId27" o:title="SACOE_SDA_LOGO"/>
                    <v:shadow color="#c5d1d7"/>
                  </v:shape>
                  <v:shape id="Text Box 61" o:spid="_x0000_s1054" type="#_x0000_t202" style="position:absolute;left:10969;top:10717;width:227;height:9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" filled="f" stroked="f" strokecolor="black [0]" strokeweight="2pt">
                    <v:textbox style="layout-flow:vertical" inset="2.88pt,2.88pt,2.88pt,2.88pt">
                      <w:txbxContent>
                        <w:p w:rsidR="009A1F71" w:rsidRDefault="009A1F71" w:rsidP="009A1F71">
                          <w:pPr>
                            <w:widowControl w:val="0"/>
                            <w:rPr>
                              <w14:ligatures w14:val="none"/>
                            </w:rPr>
                          </w:pPr>
                          <w:r>
                            <w:rPr>
                              <w14:ligatures w14:val="none"/>
                            </w:rPr>
                            <w:t>School Name</w:t>
                          </w:r>
                          <w:r>
                            <w:rPr>
                              <w14:ligatures w14:val="none"/>
                            </w:rPr>
                            <w:br/>
                            <w:t>Street Address</w:t>
                          </w:r>
                          <w:r>
                            <w:rPr>
                              <w14:ligatures w14:val="none"/>
                            </w:rPr>
                            <w:br/>
                            <w:t>City, State  Zip</w:t>
                          </w:r>
                        </w:p>
                        <w:p w:rsidR="009A1F71" w:rsidRDefault="009A1F71" w:rsidP="009A1F71">
                          <w:pPr>
                            <w:widowControl w:val="0"/>
                            <w:rPr>
                              <w14:ligatures w14:val="none"/>
                            </w:rPr>
                          </w:pPr>
                          <w:r>
                            <w:rPr>
                              <w14:ligatures w14:val="none"/>
                            </w:rPr>
                            <w:t>Phone/Fax</w:t>
                          </w:r>
                          <w:r>
                            <w:rPr>
                              <w14:ligatures w14:val="none"/>
                            </w:rPr>
                            <w:br/>
                            <w:t>Website</w:t>
                          </w:r>
                        </w:p>
                      </w:txbxContent>
                    </v:textbox>
                  </v:shape>
                  <v:shape id="Picture 62" o:spid="_x0000_s1055" type="#_x0000_t75" alt="749704-Z0" style="position:absolute;left:11100;top:11327;width:64;height:6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" insetpen="t">
                    <v:imagedata r:id="rId28" o:title="749704-Z0"/>
                  </v:shape>
                  <v:shape id="Text Box 63" o:spid="_x0000_s1056" type="#_x0000_t202" style="position:absolute;left:10899;top:11050;width:135;height:8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" filled="f" stroked="f" strokecolor="black [0]" strokeweight="2pt">
                    <v:textbox style="layout-flow:vertical" inset="2.88pt,2.88pt,2.88pt,2.88pt">
                      <w:txbxContent>
                        <w:p w:rsidR="009A1F71" w:rsidRDefault="009A1F71" w:rsidP="009A1F71">
                          <w:pPr>
                            <w:widowControl w:val="0"/>
                            <w:rPr>
                              <w14:ligatures w14:val="none"/>
                            </w:rPr>
                          </w:pPr>
                          <w:r>
                            <w:rPr>
                              <w14:ligatures w14:val="none"/>
                            </w:rPr>
                            <w:t>Recipient’s Name</w:t>
                          </w:r>
                          <w:r>
                            <w:rPr>
                              <w14:ligatures w14:val="none"/>
                            </w:rPr>
                            <w:br/>
                            <w:t>Street Address</w:t>
                          </w:r>
                          <w:r>
                            <w:rPr>
                              <w14:ligatures w14:val="none"/>
                            </w:rPr>
                            <w:br/>
                            <w:t>City, State  Zip</w:t>
                          </w:r>
                        </w:p>
                        <w:p w:rsidR="009A1F71" w:rsidRDefault="009A1F71" w:rsidP="009A1F71">
                          <w:pPr>
                            <w:widowControl w:val="0"/>
                            <w:rPr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9A1F71" w:rsidRDefault="009A1F71" w:rsidP="009A1F71">
      <w:pPr>
        <w:pStyle w:val="NoSpacing"/>
      </w:pPr>
    </w:p>
    <w:p w:rsidR="009A1F71" w:rsidRDefault="009A1F71" w:rsidP="009A1F71">
      <w:pPr>
        <w:pStyle w:val="NoSpacing"/>
      </w:pPr>
    </w:p>
    <w:p w:rsidR="009A523A" w:rsidRDefault="009A523A" w:rsidP="009A1F71">
      <w:pPr>
        <w:pStyle w:val="NoSpacing"/>
      </w:pPr>
    </w:p>
    <w:p w:rsidR="009A523A" w:rsidRDefault="009A523A">
      <w:r>
        <w:br w:type="page"/>
      </w:r>
    </w:p>
    <w:p w:rsidR="00ED7C90" w:rsidRDefault="009A523A" w:rsidP="009A1F71">
      <w:pPr>
        <w:pStyle w:val="NoSpacing"/>
      </w:pPr>
      <w:r>
        <w:rPr>
          <w:rFonts w:ascii="Times New Roman" w:hAnsi="Times New Roman"/>
          <w:noProof/>
          <w:color w:val="auto"/>
          <w:kern w:val="0"/>
          <w:sz w:val="24"/>
          <w:szCs w:val="24"/>
          <w:lang w:eastAsia="en-US"/>
          <w14:ligatures w14:val="none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-464820</wp:posOffset>
                </wp:positionH>
                <wp:positionV relativeFrom="paragraph">
                  <wp:posOffset>-457200</wp:posOffset>
                </wp:positionV>
                <wp:extent cx="10041255" cy="779653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41255" cy="7796530"/>
                          <a:chOff x="1051432" y="1062990"/>
                          <a:chExt cx="100416" cy="77966"/>
                        </a:xfrm>
                      </wpg:grpSpPr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432" y="1062990"/>
                            <a:ext cx="100416" cy="77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87983" y="1074420"/>
                            <a:ext cx="28651" cy="297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A523A" w:rsidRDefault="009A523A" w:rsidP="009A523A">
                              <w:pPr>
                                <w:widowControl w:val="0"/>
                                <w:rPr>
                                  <w:rFonts w:ascii="Bell MT" w:hAnsi="Bell MT"/>
                                  <w:b/>
                                  <w:bCs/>
                                  <w:color w:val="FFCC00"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ell MT" w:hAnsi="Bell MT"/>
                                  <w:b/>
                                  <w:bCs/>
                                  <w:color w:val="FFCC00"/>
                                  <w:sz w:val="30"/>
                                  <w:szCs w:val="30"/>
                                  <w14:ligatures w14:val="none"/>
                                </w:rPr>
                                <w:t>Principal’s Message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rFonts w:ascii="Bell MT" w:hAnsi="Bell MT"/>
                                  <w:b/>
                                  <w:bCs/>
                                  <w:color w:val="FFCC00"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ell MT" w:hAnsi="Bell MT"/>
                                  <w:b/>
                                  <w:bCs/>
                                  <w:color w:val="FFCC00"/>
                                  <w:sz w:val="30"/>
                                  <w:szCs w:val="30"/>
                                  <w14:ligatures w14:val="no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7983" y="1104480"/>
                            <a:ext cx="28651" cy="21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A523A" w:rsidRDefault="009A523A" w:rsidP="009A523A">
                              <w:pPr>
                                <w:widowControl w:val="0"/>
                                <w:rPr>
                                  <w:rFonts w:ascii="Bell MT" w:hAnsi="Bell MT"/>
                                  <w:b/>
                                  <w:bCs/>
                                  <w:color w:val="FFCC00"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ell MT" w:hAnsi="Bell MT"/>
                                  <w:b/>
                                  <w:bCs/>
                                  <w:color w:val="FFCC00"/>
                                  <w:sz w:val="30"/>
                                  <w:szCs w:val="30"/>
                                  <w14:ligatures w14:val="none"/>
                                </w:rPr>
                                <w:t>Academics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rFonts w:ascii="Georgia" w:hAnsi="Georgia"/>
                                  <w:color w:val="000000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14:ligatures w14:val="none"/>
                                </w:rPr>
                                <w:t> 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  <w:t> 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  <w:t> 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  <w:t> 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119987" y="1075029"/>
                            <a:ext cx="28651" cy="50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A523A" w:rsidRDefault="009A523A" w:rsidP="009A523A">
                              <w:pPr>
                                <w:widowControl w:val="0"/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  <w:t> 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  <w:t> 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  <w:t> 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  <w:t> 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  <w:t> 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  <w:t> 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  <w:t> 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  <w:t> 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  <w14:ligatures w14:val="none"/>
                                </w:rPr>
                                <w:t> 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rFonts w:ascii="Bell MT" w:hAnsi="Bell MT"/>
                                  <w:b/>
                                  <w:bCs/>
                                  <w:color w:val="FFCC00"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ell MT" w:hAnsi="Bell MT"/>
                                  <w:b/>
                                  <w:bCs/>
                                  <w:color w:val="FFCC00"/>
                                  <w:sz w:val="30"/>
                                  <w:szCs w:val="30"/>
                                  <w14:ligatures w14:val="none"/>
                                </w:rPr>
                                <w:t>Results</w:t>
                              </w:r>
                            </w:p>
                            <w:p w:rsidR="009A523A" w:rsidRDefault="009A523A" w:rsidP="009A523A">
                              <w:pPr>
                                <w:widowControl w:val="0"/>
                                <w:rPr>
                                  <w:rFonts w:ascii="Georgia" w:hAnsi="Georgia"/>
                                  <w:color w:val="000000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14:ligatures w14:val="none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67562" y="1128217"/>
                            <a:ext cx="81915" cy="11125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A523A" w:rsidRDefault="009A523A" w:rsidP="009A523A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63904" y="1126159"/>
                            <a:ext cx="85573" cy="20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AutoShape 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85773" y="1071143"/>
                            <a:ext cx="458" cy="68199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C6D6D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" name="AutoShape 10"/>
                        <wps:cNvCnPr>
                          <a:cxnSpLocks noChangeShapeType="1"/>
                        </wps:cNvCnPr>
                        <wps:spPr bwMode="auto">
                          <a:xfrm flipV="1">
                            <a:off x="1118692" y="1071156"/>
                            <a:ext cx="152" cy="68199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C6D6D7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" name="Picture 11" descr="BJAVirtualFieldTr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264" y="1086002"/>
                            <a:ext cx="17830" cy="16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2" descr="GrowExcellence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CFFF8"/>
                              </a:clrFrom>
                              <a:clrTo>
                                <a:srgbClr val="FCFFF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248" y="1131789"/>
                            <a:ext cx="29386" cy="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2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119911" y="1131332"/>
                            <a:ext cx="26518" cy="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A523A" w:rsidRDefault="009A523A" w:rsidP="009A523A">
                              <w:pPr>
                                <w:widowControl w:val="0"/>
                                <w:rPr>
                                  <w:b/>
                                  <w:bCs/>
                                  <w:color w:val="FFCC0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CC00"/>
                                  <w:sz w:val="24"/>
                                  <w:szCs w:val="24"/>
                                  <w14:ligatures w14:val="none"/>
                                </w:rPr>
                                <w:t>Visit www.saceducation.org</w:t>
                              </w:r>
                              <w:r>
                                <w:rPr>
                                  <w:b/>
                                  <w:bCs/>
                                  <w:color w:val="FFCC00"/>
                                  <w:sz w:val="24"/>
                                  <w:szCs w:val="24"/>
                                  <w14:ligatures w14:val="none"/>
                                </w:rPr>
                                <w:br/>
                              </w:r>
                              <w:r>
                                <w:rPr>
                                  <w:color w:val="FFFFFF"/>
                                  <w14:ligatures w14:val="none"/>
                                </w:rPr>
                                <w:t>to learn more about Adventist education and to find a school near you.</w:t>
                              </w:r>
                              <w:r>
                                <w:rPr>
                                  <w:b/>
                                  <w:bCs/>
                                  <w:color w:val="FFCC00"/>
                                  <w:sz w:val="24"/>
                                  <w:szCs w:val="24"/>
                                  <w14:ligatures w14:val="no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4" descr="SACOE_SDA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1778" y="1064623"/>
                            <a:ext cx="24651" cy="7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5D1D7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57" style="position:absolute;margin-left:-36.6pt;margin-top:-36pt;width:790.65pt;height:613.9pt;z-index:251661312" coordorigin="10514,10629" coordsize="1004,779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Dg60fgf2iR/ldzsf5n8/b/FwAAAP//&#10;AwBQSwMECgAAAAAAAAAhAGJx6HuuMwAArjMAABUAAABkcnMvbWVkaWEvaW1hZ2UzLmpwZWf/2P/g&#10;ABBKRklGAAEBAQBgAGAAAP/bAEMAAwICAwICAwMDAwQDAwQFCAUFBAQFCgcHBggMCgwMCwoLCw0O&#10;EhANDhEOCwsQFhARExQVFRUMDxcYFhQYEhQVFP/bAEMBAwQEBQQFCQUFCRQNCw0UFBQUFBQUFBQU&#10;FBQUFBQUFBQUFBQUFBQUFBQUFBQUFBQUFBQUFBQUFBQUFBQUFBQUFP/AABEIAFsCc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58" type="#_x0000_t75" style="position:absolute;left:10514;top:10629;width:1004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" strokecolor="black [0]" strokeweight="2pt">
                  <v:imagedata r:id="rId31" o:title=""/>
                  <v:shadow color="#c5d1d7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59" type="#_x0000_t202" style="position:absolute;left:10879;top:10744;width:287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" stroked="f" strokecolor="black [0]" strokeweight="2pt">
                  <v:shadow color="#c5d1d7"/>
                  <v:textbox inset="2.88pt,2.88pt,2.88pt,2.88pt">
                    <w:txbxContent>
                      <w:p w:rsidR="009A523A" w:rsidRDefault="009A523A" w:rsidP="009A523A">
                        <w:pPr>
                          <w:widowControl w:val="0"/>
                          <w:rPr>
                            <w:rFonts w:ascii="Bell MT" w:hAnsi="Bell MT"/>
                            <w:b/>
                            <w:bCs/>
                            <w:color w:val="FFCC00"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rFonts w:ascii="Bell MT" w:hAnsi="Bell MT"/>
                            <w:b/>
                            <w:bCs/>
                            <w:color w:val="FFCC00"/>
                            <w:sz w:val="30"/>
                            <w:szCs w:val="30"/>
                            <w14:ligatures w14:val="none"/>
                          </w:rPr>
                          <w:t>Principal’s Message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rFonts w:ascii="Bell MT" w:hAnsi="Bell MT"/>
                            <w:b/>
                            <w:bCs/>
                            <w:color w:val="FFCC00"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rFonts w:ascii="Bell MT" w:hAnsi="Bell MT"/>
                            <w:b/>
                            <w:bCs/>
                            <w:color w:val="FFCC00"/>
                            <w:sz w:val="30"/>
                            <w:szCs w:val="30"/>
                            <w14:ligatures w14:val="non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" o:spid="_x0000_s1060" type="#_x0000_t202" style="position:absolute;left:10879;top:11044;width:287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" stroked="f" strokecolor="black [0]" strokeweight="2pt">
                  <v:shadow color="#c5d1d7"/>
                  <v:textbox inset="2.88pt,2.88pt,2.88pt,2.88pt">
                    <w:txbxContent>
                      <w:p w:rsidR="009A523A" w:rsidRDefault="009A523A" w:rsidP="009A523A">
                        <w:pPr>
                          <w:widowControl w:val="0"/>
                          <w:rPr>
                            <w:rFonts w:ascii="Bell MT" w:hAnsi="Bell MT"/>
                            <w:b/>
                            <w:bCs/>
                            <w:color w:val="FFCC00"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rFonts w:ascii="Bell MT" w:hAnsi="Bell MT"/>
                            <w:b/>
                            <w:bCs/>
                            <w:color w:val="FFCC00"/>
                            <w:sz w:val="30"/>
                            <w:szCs w:val="30"/>
                            <w14:ligatures w14:val="none"/>
                          </w:rPr>
                          <w:t>Academics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rFonts w:ascii="Georgia" w:hAnsi="Georgia"/>
                            <w:color w:val="000000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14:ligatures w14:val="none"/>
                          </w:rPr>
                          <w:t> 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  <w:t> 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  <w:t> 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  <w:t> 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  <w:t> </w:t>
                        </w:r>
                      </w:p>
                    </w:txbxContent>
                  </v:textbox>
                </v:shape>
                <v:shape id="Text Box 6" o:spid="_x0000_s1061" type="#_x0000_t202" style="position:absolute;left:11199;top:10750;width:287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" stroked="f" strokecolor="black [0]" strokeweight="2pt">
                  <v:shadow color="#c5d1d7"/>
                  <v:textbox inset="2.88pt,2.88pt,2.88pt,2.88pt">
                    <w:txbxContent>
                      <w:p w:rsidR="009A523A" w:rsidRDefault="009A523A" w:rsidP="009A523A">
                        <w:pPr>
                          <w:widowControl w:val="0"/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  <w:t> 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  <w:t> 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  <w:t> 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  <w:t> 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  <w:t> 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  <w:t> 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  <w:t> 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  <w:t> 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  <w:szCs w:val="30"/>
                            <w14:ligatures w14:val="none"/>
                          </w:rPr>
                          <w:t> 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rFonts w:ascii="Bell MT" w:hAnsi="Bell MT"/>
                            <w:b/>
                            <w:bCs/>
                            <w:color w:val="FFCC00"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rFonts w:ascii="Bell MT" w:hAnsi="Bell MT"/>
                            <w:b/>
                            <w:bCs/>
                            <w:color w:val="FFCC00"/>
                            <w:sz w:val="30"/>
                            <w:szCs w:val="30"/>
                            <w14:ligatures w14:val="none"/>
                          </w:rPr>
                          <w:t>Results</w:t>
                        </w:r>
                      </w:p>
                      <w:p w:rsidR="009A523A" w:rsidRDefault="009A523A" w:rsidP="009A523A">
                        <w:pPr>
                          <w:widowControl w:val="0"/>
                          <w:rPr>
                            <w:rFonts w:ascii="Georgia" w:hAnsi="Georgia"/>
                            <w:color w:val="000000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14:ligatures w14:val="none"/>
                          </w:rPr>
                          <w:t> </w:t>
                        </w:r>
                      </w:p>
                    </w:txbxContent>
                  </v:textbox>
                </v:shape>
                <v:shape id="Text Box 7" o:spid="_x0000_s1062" type="#_x0000_t202" style="position:absolute;left:10675;top:11282;width:819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" fillcolor="#595959" stroked="f" strokecolor="black [0]" strokeweight="2pt">
                  <v:shadow color="#c5d1d7"/>
                  <v:textbox inset="2.88pt,2.88pt,2.88pt,2.88pt">
                    <w:txbxContent>
                      <w:p w:rsidR="009A523A" w:rsidRDefault="009A523A" w:rsidP="009A523A"/>
                    </w:txbxContent>
                  </v:textbox>
                </v:shape>
                <v:rect id="Rectangle 8" o:spid="_x0000_s1063" style="position:absolute;left:10639;top:11261;width:85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" stroked="f" strokecolor="black [0]" strokeweight="2pt">
                  <v:shadow color="#c5d1d7"/>
                  <v:textbox inset="2.88pt,2.88pt,2.88pt,2.88pt"/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" o:spid="_x0000_s1064" type="#_x0000_t32" style="position:absolute;left:10857;top:10711;width:5;height:6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" strokecolor="#c6d6d7" strokeweight="3pt">
                  <v:shadow color="#c5d1d7"/>
                </v:shape>
                <v:shape id="AutoShape 10" o:spid="_x0000_s1065" type="#_x0000_t32" style="position:absolute;left:11186;top:10711;width:2;height:6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" strokecolor="#c6d6d7" strokeweight="3pt">
                  <v:shadow color="#c5d1d7"/>
                </v:shape>
                <v:shape id="Picture 11" o:spid="_x0000_s1066" type="#_x0000_t75" alt="BJAVirtualFieldTrips" style="position:absolute;left:11122;top:10860;width:178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" strokecolor="black [0]" strokeweight="2pt">
                  <v:imagedata r:id="rId32" o:title="BJAVirtualFieldTrips"/>
                  <v:shadow color="#c5d1d7"/>
                </v:shape>
                <v:shape id="Picture 12" o:spid="_x0000_s1067" type="#_x0000_t75" alt="GrowExcellence_Logo" style="position:absolute;left:10872;top:11317;width:294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" strokecolor="black [0]" strokeweight="2pt">
                  <v:imagedata r:id="rId33" o:title="GrowExcellence_Logo" chromakey="#fcfff8"/>
                  <v:shadow color="#c5d1d7"/>
                </v:shape>
                <v:shape id="Text Box 13" o:spid="_x0000_s1068" type="#_x0000_t202" style="position:absolute;left:11199;top:11313;width:265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" filled="f" stroked="f" strokecolor="black [0]" strokeweight="2pt">
                  <v:textbox inset="2.88pt,2.88pt,2.88pt,2.88pt">
                    <w:txbxContent>
                      <w:p w:rsidR="009A523A" w:rsidRDefault="009A523A" w:rsidP="009A523A">
                        <w:pPr>
                          <w:widowControl w:val="0"/>
                          <w:rPr>
                            <w:b/>
                            <w:bCs/>
                            <w:color w:val="FFCC00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color w:val="FFCC00"/>
                            <w:sz w:val="24"/>
                            <w:szCs w:val="24"/>
                            <w14:ligatures w14:val="none"/>
                          </w:rPr>
                          <w:t>Visit www.saceducation.org</w:t>
                        </w:r>
                        <w:r>
                          <w:rPr>
                            <w:b/>
                            <w:bCs/>
                            <w:color w:val="FFCC00"/>
                            <w:sz w:val="24"/>
                            <w:szCs w:val="24"/>
                            <w14:ligatures w14:val="none"/>
                          </w:rPr>
                          <w:br/>
                        </w:r>
                        <w:r>
                          <w:rPr>
                            <w:color w:val="FFFFFF"/>
                            <w14:ligatures w14:val="none"/>
                          </w:rPr>
                          <w:t>to learn more about Adventist education and to find a school near you.</w:t>
                        </w:r>
                        <w:r>
                          <w:rPr>
                            <w:b/>
                            <w:bCs/>
                            <w:color w:val="FFCC00"/>
                            <w:sz w:val="24"/>
                            <w:szCs w:val="24"/>
                            <w14:ligatures w14:val="non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Picture 14" o:spid="_x0000_s1069" type="#_x0000_t75" alt="SACOE_SDA_LOGO" style="position:absolute;left:11217;top:10646;width:247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" strokecolor="black [0]" strokeweight="2pt">
                  <v:imagedata r:id="rId34" o:title="SACOE_SDA_LOGO" gain="19661f" blacklevel="22938f"/>
                  <v:shadow color="#c5d1d7"/>
                </v:shape>
              </v:group>
            </w:pict>
          </mc:Fallback>
        </mc:AlternateContent>
      </w:r>
      <w:r w:rsidR="009A1F71">
        <w:cr/>
      </w:r>
      <w:bookmarkStart w:id="0" w:name="_GoBack"/>
      <w:bookmarkEnd w:id="0"/>
    </w:p>
    <w:sectPr w:rsidR="00ED7C90" w:rsidSect="00CD4ED2">
      <w:headerReference w:type="default" r:id="rId35"/>
      <w:headerReference w:type="first" r:id="rId36"/>
      <w:pgSz w:w="15840" w:h="12240" w:orient="landscape"/>
      <w:pgMar w:top="720" w:right="720" w:bottom="432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266C" w:rsidRDefault="00F3266C" w:rsidP="0037743C">
      <w:pPr>
        <w:spacing w:after="0" w:line="240" w:lineRule="auto"/>
      </w:pPr>
      <w:r>
        <w:separator/>
      </w:r>
    </w:p>
  </w:endnote>
  <w:endnote w:type="continuationSeparator" w:id="0">
    <w:p w:rsidR="00F3266C" w:rsidRDefault="00F3266C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266C" w:rsidRDefault="00F3266C" w:rsidP="0037743C">
      <w:pPr>
        <w:spacing w:after="0" w:line="240" w:lineRule="auto"/>
      </w:pPr>
      <w:r>
        <w:separator/>
      </w:r>
    </w:p>
  </w:footnote>
  <w:footnote w:type="continuationSeparator" w:id="0">
    <w:p w:rsidR="00F3266C" w:rsidRDefault="00F3266C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1E9B" w:rsidRDefault="00712321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5CB51A51" wp14:editId="2ABF6F6B">
              <wp:simplePos x="0" y="0"/>
              <wp:positionH relativeFrom="margin">
                <wp:align>left</wp:align>
              </wp:positionH>
              <mc:AlternateContent>
                <mc:Choice Requires="wp14">
                  <wp:positionV relativeFrom="page">
                    <wp14:pctPosVOffset>93100</wp14:pctPosVOffset>
                  </wp:positionV>
                </mc:Choice>
                <mc:Fallback>
                  <wp:positionV relativeFrom="page">
                    <wp:posOffset>7235825</wp:posOffset>
                  </wp:positionV>
                </mc:Fallback>
              </mc:AlternateContent>
              <wp:extent cx="9134856" cy="137160"/>
              <wp:effectExtent l="0" t="0" r="6350" b="0"/>
              <wp:wrapNone/>
              <wp:docPr id="5" name="Continuation footer rectangle" descr="Continuation footer 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90800</wp14:pctWidth>
              </wp14:sizeRelH>
              <wp14:sizeRelV relativeFrom="page">
                <wp14:pctHeight>1900</wp14:pctHeight>
              </wp14:sizeRelV>
            </wp:anchor>
          </w:drawing>
        </mc:Choice>
        <mc:Fallback>
          <w:pict>
            <v:rect w14:anchorId="6CE51364" id="Continuation footer rectangle" o:spid="_x0000_s1026" alt="Continuation footer rectangle" style="position:absolute;margin-left:0;margin-top:0;width:719.3pt;height:10.8pt;z-index:251661312;visibility:visible;mso-wrap-style:square;mso-width-percent:908;mso-height-percent:19;mso-top-percent:931;mso-wrap-distance-left:9pt;mso-wrap-distance-top:0;mso-wrap-distance-right:9pt;mso-wrap-distance-bottom:0;mso-position-horizontal:left;mso-position-horizontal-relative:margin;mso-position-vertical-relative:page;mso-width-percent:908;mso-height-percent:19;mso-top-percent:931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" fillcolor="#2b7370 [1604]" stroked="f" strokeweight="1pt">
              <w10:wrap anchorx="margin" anchory="page"/>
              <w10:anchorlock/>
            </v:rect>
          </w:pict>
        </mc:Fallback>
      </mc:AlternateContent>
    </w:r>
    <w:r w:rsidR="003E1E9B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D22151F" wp14:editId="6F90F10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3" name="Fold guide lines" descr="Fold guide lin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" name="Straight Connector 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Straight Connector 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395DA24" id="Fold guide lines" o:spid="_x0000_s1026" alt="Fold guide lines" style="position:absolute;margin-left:0;margin-top:0;width:266.4pt;height:612pt;z-index:-251658240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">
              <v:line id="Straight Connector 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" strokecolor="#d8d8d8 [2732]" strokeweight=".5pt">
                <v:stroke joinstyle="miter"/>
              </v:line>
              <v:line id="Straight Connector 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ED2" w:rsidRDefault="005F496D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70528" behindDoc="0" locked="1" layoutInCell="1" allowOverlap="1" wp14:anchorId="267C2856" wp14:editId="0424301B">
              <wp:simplePos x="0" y="0"/>
              <wp:positionH relativeFrom="margin">
                <wp:align>left</wp:align>
              </wp:positionH>
              <wp:positionV relativeFrom="margin">
                <wp:align>top</wp:align>
              </wp:positionV>
              <wp:extent cx="9135745" cy="6885305"/>
              <wp:effectExtent l="0" t="0" r="8255" b="9525"/>
              <wp:wrapNone/>
              <wp:docPr id="16" name="Graphic rectangles - first page" descr="Graphic rectangles - first pag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36036" cy="6885305"/>
                        <a:chOff x="0" y="0"/>
                        <a:chExt cx="9137582" cy="6886978"/>
                      </a:xfrm>
                    </wpg:grpSpPr>
                    <wps:wsp>
                      <wps:cNvPr id="13" name="First page left side large rectangle" descr="First page left side large rectangle"/>
                      <wps:cNvSpPr/>
                      <wps:spPr>
                        <a:xfrm>
                          <a:off x="0" y="0"/>
                          <a:ext cx="2377440" cy="6583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First page footer rectangle - right side" descr="First page footer rectangle - right side"/>
                      <wps:cNvSpPr/>
                      <wps:spPr>
                        <a:xfrm>
                          <a:off x="0" y="6748530"/>
                          <a:ext cx="2377440" cy="137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irst page footer rectangle - left side" descr="First page footer rectangle - left side"/>
                      <wps:cNvSpPr/>
                      <wps:spPr>
                        <a:xfrm>
                          <a:off x="6677430" y="6658378"/>
                          <a:ext cx="2460152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88600</wp14:pctHeight>
              </wp14:sizeRelV>
            </wp:anchor>
          </w:drawing>
        </mc:Choice>
        <mc:Fallback>
          <w:pict>
            <v:group w14:anchorId="5F1413A1" id="Graphic rectangles - first page" o:spid="_x0000_s1026" alt="Graphic rectangles - first page" style="position:absolute;margin-left:0;margin-top:0;width:719.35pt;height:542.15pt;z-index:251670528;mso-height-percent:886;mso-position-horizontal:left;mso-position-horizontal-relative:margin;mso-position-vertical:top;mso-position-vertical-relative:margin;mso-height-percent:886" coordsize="91375,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">
              <v:rect id="First page left side large rectangle" o:spid="_x0000_s1027" alt="First page left side large rectangle" style="position:absolute;width:23774;height:65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6bNvgAAANsAAAAPAAAAZHJzL2Rvd25yZXYueG1sRE/NisIw&#10;EL4v+A5hBG9rqgu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PTXps2+AAAA2wAAAA8AAAAAAAAA&#10;AAAAAAAABwIAAGRycy9kb3ducmV2LnhtbFBLBQYAAAAAAwADALcAAADyAgAAAAA=&#10;" fillcolor="#2b7370 [1604]" stroked="f" strokeweight="1pt"/>
              <v:rect id="First page footer rectangle - right side" o:spid="_x0000_s1028" alt="First page footer rectangle - right side" style="position:absolute;top:67485;width:23774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j65vgAAANsAAAAPAAAAZHJzL2Rvd25yZXYueG1sRE/NisIw&#10;EL4v+A5hBG9rqiy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Hs+Prm+AAAA2wAAAA8AAAAAAAAA&#10;AAAAAAAABwIAAGRycy9kb3ducmV2LnhtbFBLBQYAAAAAAwADALcAAADyAgAAAAA=&#10;" fillcolor="#2b7370 [1604]" stroked="f" strokeweight="1pt"/>
              <v:rect id="First page footer rectangle - left side" o:spid="_x0000_s1029" alt="First page footer rectangle - left side" style="position:absolute;left:66774;top:66583;width:2460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sivgAAANsAAAAPAAAAZHJzL2Rvd25yZXYueG1sRE/NisIw&#10;EL4v+A5hBG9rqrC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BRymyK+AAAA2wAAAA8AAAAAAAAA&#10;AAAAAAAABwIAAGRycy9kb3ducmV2LnhtbFBLBQYAAAAAAwADALcAAADyAgAAAAA=&#10;" fillcolor="#2b7370 [1604]" stroked="f" strokeweight="1pt"/>
              <w10:wrap anchorx="margin" anchory="margin"/>
              <w10:anchorlock/>
            </v:group>
          </w:pict>
        </mc:Fallback>
      </mc:AlternateContent>
    </w:r>
    <w:r w:rsidR="00CD4ED2" w:rsidRPr="00CD4ED2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B562C82" wp14:editId="33F679F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9" name="Fold guide lines" descr="Fold guide lin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1" name="Straight Connector 1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" name="Straight Connector 1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8982601" id="Fold guide lines" o:spid="_x0000_s1026" alt="Fold guide lines" style="position:absolute;margin-left:0;margin-top:0;width:266.4pt;height:612pt;z-index:-251651072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">
              <v:line id="Straight Connector 1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" strokecolor="#d8d8d8 [2732]" strokeweight=".5pt">
                <v:stroke joinstyle="miter"/>
              </v:line>
              <v:line id="Straight Connector 1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F71"/>
    <w:rsid w:val="00016C11"/>
    <w:rsid w:val="000425F6"/>
    <w:rsid w:val="00075279"/>
    <w:rsid w:val="002F5ECB"/>
    <w:rsid w:val="003309C2"/>
    <w:rsid w:val="0037743C"/>
    <w:rsid w:val="003E1E9B"/>
    <w:rsid w:val="00425687"/>
    <w:rsid w:val="00555FE1"/>
    <w:rsid w:val="005F496D"/>
    <w:rsid w:val="0062611D"/>
    <w:rsid w:val="00632BB1"/>
    <w:rsid w:val="00636FE2"/>
    <w:rsid w:val="0069002D"/>
    <w:rsid w:val="00704FD6"/>
    <w:rsid w:val="00712321"/>
    <w:rsid w:val="007327A6"/>
    <w:rsid w:val="00751AA2"/>
    <w:rsid w:val="007B03D6"/>
    <w:rsid w:val="007C70E3"/>
    <w:rsid w:val="008C1797"/>
    <w:rsid w:val="0095086F"/>
    <w:rsid w:val="009A1F71"/>
    <w:rsid w:val="009A523A"/>
    <w:rsid w:val="00A01D2E"/>
    <w:rsid w:val="00A92C80"/>
    <w:rsid w:val="00CA1864"/>
    <w:rsid w:val="00CD4ED2"/>
    <w:rsid w:val="00CE1E3B"/>
    <w:rsid w:val="00D2631E"/>
    <w:rsid w:val="00D91EF3"/>
    <w:rsid w:val="00DC332A"/>
    <w:rsid w:val="00E36671"/>
    <w:rsid w:val="00E75E55"/>
    <w:rsid w:val="00E938FB"/>
    <w:rsid w:val="00ED7C90"/>
    <w:rsid w:val="00EF6BA9"/>
    <w:rsid w:val="00F3266C"/>
    <w:rsid w:val="00F91541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C716099-10F3-49E0-B365-5CD7CE5F6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FE1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6"/>
    <w:rsid w:val="00555FE1"/>
    <w:rPr>
      <w:color w:val="2B7471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9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link w:val="QuoteChar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ListBullet">
    <w:name w:val="List Bullet"/>
    <w:basedOn w:val="Normal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ContactInfo">
    <w:name w:val="Contact Info"/>
    <w:basedOn w:val="Normal"/>
    <w:uiPriority w:val="13"/>
    <w:qFormat/>
    <w:pPr>
      <w:spacing w:after="0"/>
    </w:pPr>
  </w:style>
  <w:style w:type="paragraph" w:customStyle="1" w:styleId="Website">
    <w:name w:val="Website"/>
    <w:basedOn w:val="Normal"/>
    <w:next w:val="Normal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ListNumber">
    <w:name w:val="List Number"/>
    <w:basedOn w:val="Norma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2B7471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2B7471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semiHidden/>
    <w:unhideWhenUsed/>
    <w:qFormat/>
    <w:rsid w:val="00A92C8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32BB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BB1"/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BB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BB1"/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75E55"/>
    <w:rPr>
      <w:color w:val="2B7471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A92C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  <w:style w:type="paragraph" w:customStyle="1" w:styleId="msoorganizationname2">
    <w:name w:val="msoorganizationname2"/>
    <w:basedOn w:val="Normal"/>
    <w:rsid w:val="009A1F71"/>
    <w:pPr>
      <w:spacing w:after="20" w:line="264" w:lineRule="auto"/>
    </w:pPr>
    <w:rPr>
      <w:rFonts w:ascii="Georgia" w:eastAsia="Times New Roman" w:hAnsi="Georgia" w:cs="Times New Roman"/>
      <w:color w:val="D16349"/>
      <w:kern w:val="28"/>
      <w:sz w:val="17"/>
      <w:szCs w:val="15"/>
      <w:lang w:eastAsia="en-US"/>
      <w14:cntxtAlts/>
    </w:rPr>
  </w:style>
  <w:style w:type="paragraph" w:customStyle="1" w:styleId="TagLine">
    <w:name w:val="Tag Line"/>
    <w:basedOn w:val="Normal"/>
    <w:rsid w:val="009A1F71"/>
    <w:pPr>
      <w:spacing w:after="0" w:line="264" w:lineRule="auto"/>
    </w:pPr>
    <w:rPr>
      <w:rFonts w:ascii="Georgia" w:eastAsia="Times New Roman" w:hAnsi="Georgia" w:cs="Times New Roman"/>
      <w:i/>
      <w:iCs/>
      <w:color w:val="62797A"/>
      <w:kern w:val="28"/>
      <w:sz w:val="17"/>
      <w:szCs w:val="17"/>
      <w:lang w:eastAsia="en-US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18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emf"/><Relationship Id="rId25" Type="http://schemas.openxmlformats.org/officeDocument/2006/relationships/image" Target="media/image13.emf"/><Relationship Id="rId33" Type="http://schemas.openxmlformats.org/officeDocument/2006/relationships/image" Target="media/image17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2.jpeg"/><Relationship Id="rId32" Type="http://schemas.openxmlformats.org/officeDocument/2006/relationships/image" Target="media/image15.jpeg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image" Target="media/image14.emf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3.jpeg"/><Relationship Id="rId35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ookenmaster\AppData\Roaming\Microsoft\Templates\Tri-fold%20brochure%20(blue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employees xmlns="http://schemas.microsoft.com/temp/samples">
  <employee>
    <CustomerName/>
    <CompanyName/>
    <SenderAddress/>
    <Address/>
  </employee>
</employe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74DFD51-0AA7-4465-B5B4-95416D6F213A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F807E530-F6A3-4301-B357-184E6BB61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619FB6B-5D88-44B7-94BF-7EDBFC774E1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6.xml><?xml version="1.0" encoding="utf-8"?>
<ds:datastoreItem xmlns:ds="http://schemas.openxmlformats.org/officeDocument/2006/customXml" ds:itemID="{B181FEFD-BA95-4C07-B9BC-6A245C7F2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(blue)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Michael Cookenmaster</dc:creator>
  <cp:keywords/>
  <cp:lastModifiedBy>Michael Cookenmaster</cp:lastModifiedBy>
  <cp:revision>2</cp:revision>
  <cp:lastPrinted>2012-07-24T20:52:00Z</cp:lastPrinted>
  <dcterms:created xsi:type="dcterms:W3CDTF">2018-06-19T12:18:00Z</dcterms:created>
  <dcterms:modified xsi:type="dcterms:W3CDTF">2018-06-19T12:18:00Z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  <property fmtid="{D5CDD505-2E9C-101B-9397-08002B2CF9AE}" pid="3" name="ContentTypeId">
    <vt:lpwstr>0x010100AA3F7D94069FF64A86F7DFF56D60E3BE</vt:lpwstr>
  </property>
</Properties>
</file>