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F71" w:rsidRDefault="00E55C5B" w:rsidP="009A1F71">
      <w:pPr>
        <w:pStyle w:val="NoSpacing"/>
      </w:pPr>
      <w:bookmarkStart w:id="0" w:name="_GoBack"/>
      <w:r w:rsidRPr="009A1F71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FF3C90" wp14:editId="5DC35A38">
                <wp:simplePos x="0" y="0"/>
                <wp:positionH relativeFrom="column">
                  <wp:posOffset>-441960</wp:posOffset>
                </wp:positionH>
                <wp:positionV relativeFrom="paragraph">
                  <wp:posOffset>-373380</wp:posOffset>
                </wp:positionV>
                <wp:extent cx="10149205" cy="7839075"/>
                <wp:effectExtent l="0" t="0" r="23495" b="952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205" cy="7839075"/>
                          <a:chOff x="1050644" y="1062989"/>
                          <a:chExt cx="101500" cy="78390"/>
                        </a:xfrm>
                      </wpg:grpSpPr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22426" y="1132484"/>
                            <a:ext cx="25146" cy="3658"/>
                          </a:xfrm>
                          <a:prstGeom prst="rect">
                            <a:avLst/>
                          </a:prstGeom>
                          <a:solidFill>
                            <a:srgbClr val="8CADA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646B86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AutoShap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0140" y="1062990"/>
                            <a:ext cx="32004" cy="7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17854" y="1075872"/>
                            <a:ext cx="34290" cy="127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1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17553" y="1126641"/>
                            <a:ext cx="34550" cy="141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1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38" y="1077270"/>
                            <a:ext cx="30269" cy="1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1F71" w:rsidRDefault="009A1F71" w:rsidP="009A1F71">
                              <w:pPr>
                                <w:widowControl w:val="0"/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  <w:t>A Passion for Quality, Standards-based,</w:t>
                              </w:r>
                              <w:r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  <w:br/>
                                <w:t>Adventist Education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17854" y="1062989"/>
                            <a:ext cx="34249" cy="9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3" descr="GrowExcellenc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736" y="1131584"/>
                            <a:ext cx="31251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 descr="Image result for greater fayetteville adventist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140" y="1064024"/>
                            <a:ext cx="29073" cy="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44" y="1063473"/>
                            <a:ext cx="33271" cy="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50644" y="1063066"/>
                            <a:ext cx="33383" cy="9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7" descr="Image result for adventist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745" y="1064112"/>
                            <a:ext cx="18812" cy="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084027" y="1062990"/>
                            <a:ext cx="33693" cy="77750"/>
                            <a:chOff x="1084027" y="1062990"/>
                            <a:chExt cx="33692" cy="77750"/>
                          </a:xfrm>
                        </wpg:grpSpPr>
                        <wps:wsp>
                          <wps:cNvPr id="58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4027" y="1062990"/>
                              <a:ext cx="33692" cy="77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60" descr="SACOE_SD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74367" y="1074402"/>
                              <a:ext cx="29128" cy="8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0" name="Text Box 6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097016" y="1071660"/>
                              <a:ext cx="22698" cy="9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School Name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Street Address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City, State  Zip</w:t>
                                </w:r>
                              </w:p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Phone/Fax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Website</w:t>
                                </w:r>
                              </w:p>
                            </w:txbxContent>
                          </wps:txbx>
                          <wps:bodyPr rot="0" vert="vert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62" descr="749704-Z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110068" y="1132713"/>
                              <a:ext cx="6427" cy="6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2" name="Text Box 63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90003" y="1105009"/>
                              <a:ext cx="13445" cy="8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Recipient’s Name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Street Address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City, State  Zip</w:t>
                                </w:r>
                              </w:p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F3C90" id="Group 33" o:spid="_x0000_s1026" style="position:absolute;margin-left:-34.8pt;margin-top:-29.4pt;width:799.15pt;height:617.25pt;z-index:251659264" coordorigin="10506,10629" coordsize="1015,783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">
                <v:rect id="Rectangle 35" o:spid="_x0000_s1027" style="position:absolute;left:11224;top:11324;width:251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" fillcolor="#8cadae" stroked="f" strokecolor="#646b86" insetpen="t">
                  <v:stroke dashstyle="1 1"/>
                  <v:shadow color="#c5d1d7"/>
                  <v:textbox inset="2.88pt,2.88pt,2.88pt,2.88pt"/>
                </v:rect>
                <v:rect id="AutoShape 46" o:spid="_x0000_s1028" style="position:absolute;left:11201;top:10629;width:320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" filled="f" stroked="f" insetpen="t">
                  <o:lock v:ext="edit" aspectratio="t"/>
                </v:rect>
                <v:rect id="Rectangle 49" o:spid="_x0000_s1029" style="position:absolute;left:11178;top:10758;width:34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" stroked="f" strokecolor="black [0]" strokeweight="2pt">
                  <v:fill opacity="46517f"/>
                  <v:shadow color="#c5d1d7"/>
                  <v:textbox inset="2.88pt,2.88pt,2.88pt,2.88pt"/>
                </v:rect>
                <v:rect id="Rectangle 50" o:spid="_x0000_s1030" style="position:absolute;left:11175;top:11266;width:346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" stroked="f" strokecolor="black [0]" strokeweight="2pt">
                  <v:fill opacity="46517f"/>
                  <v:shadow color="#c5d1d7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31" type="#_x0000_t202" style="position:absolute;left:11199;top:10772;width:303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" filled="f" stroked="f" strokecolor="black [0]" strokeweight="2pt">
                  <v:textbox inset="2.88pt,2.88pt,2.88pt,2.88pt">
                    <w:txbxContent>
                      <w:p w:rsidR="009A1F71" w:rsidRDefault="009A1F71" w:rsidP="009A1F71">
                        <w:pPr>
                          <w:widowControl w:val="0"/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  <w:t>A Passion for Quality, Standards-based,</w:t>
                        </w:r>
                        <w:r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  <w:br/>
                          <w:t>Adventist Education</w:t>
                        </w:r>
                      </w:p>
                    </w:txbxContent>
                  </v:textbox>
                </v:shape>
                <v:rect id="Rectangle 52" o:spid="_x0000_s1032" style="position:absolute;left:11178;top:10629;width:343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" strokecolor="white" strokeweight="2pt">
                  <v:shadow color="#c5d1d7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33" type="#_x0000_t75" alt="GrowExcellence_Logo" style="position:absolute;left:11187;top:11315;width:312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" strokecolor="black [0]" strokeweight="2pt">
                  <v:imagedata r:id="rId19" o:title="GrowExcellence_Logo" chromakey="white"/>
                  <v:shadow color="#c5d1d7"/>
                </v:shape>
                <v:shape id="Picture 54" o:spid="_x0000_s1034" type="#_x0000_t75" alt="Image result for greater fayetteville adventist academy" style="position:absolute;left:11201;top:10640;width:29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" insetpen="t">
                  <v:imagedata r:id="rId20" o:title="Image result for greater fayetteville adventist academy"/>
                </v:shape>
                <v:shape id="Picture 55" o:spid="_x0000_s1035" type="#_x0000_t75" style="position:absolute;left:10506;top:10634;width:333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" strokecolor="black [0]" strokeweight="2pt">
                  <v:imagedata r:id="rId21" o:title="" cropright="1419f"/>
                  <v:shadow color="#c5d1d7"/>
                </v:shape>
                <v:rect id="Rectangle 56" o:spid="_x0000_s1036" style="position:absolute;left:10506;top:10630;width:334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" strokecolor="white" strokeweight="2pt">
                  <v:shadow color="#c5d1d7"/>
                  <v:textbox inset="2.88pt,2.88pt,2.88pt,2.88pt"/>
                </v:rect>
                <v:shape id="Picture 57" o:spid="_x0000_s1037" type="#_x0000_t75" alt="Image result for adventist education logo" style="position:absolute;left:10587;top:10641;width:188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" insetpen="t">
                  <v:imagedata r:id="rId22" o:title="Image result for adventist education logo"/>
                </v:shape>
                <v:group id="Group 58" o:spid="_x0000_s1038" style="position:absolute;left:10840;top:10629;width:337;height:778" coordorigin="10840,10629" coordsize="336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Rectangle 59" o:spid="_x0000_s1039" style="position:absolute;left:10840;top:10629;width:337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" stroked="f" strokecolor="black [0]" strokeweight="2pt">
                    <v:shadow color="#c5d1d7"/>
                    <v:textbox inset="2.88pt,2.88pt,2.88pt,2.88pt">
                      <w:txbxContent>
                        <w:p w:rsidR="009A1F71" w:rsidRDefault="009A1F71" w:rsidP="009A1F71"/>
                      </w:txbxContent>
                    </v:textbox>
                  </v:rect>
                  <v:shape id="Picture 60" o:spid="_x0000_s1040" type="#_x0000_t75" alt="SACOE_SDA_LOGO" style="position:absolute;left:10743;top:10743;width:292;height:8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" strokecolor="black [0]" strokeweight="2pt">
                    <v:imagedata r:id="rId23" o:title="SACOE_SDA_LOGO"/>
                    <v:shadow color="#c5d1d7"/>
                  </v:shape>
                  <v:shape id="Text Box 61" o:spid="_x0000_s1041" type="#_x0000_t202" style="position:absolute;left:10969;top:10717;width:227;height: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" filled="f" stroked="f" strokecolor="black [0]" strokeweight="2pt">
                    <v:textbox style="layout-flow:vertical" inset="2.88pt,2.88pt,2.88pt,2.88pt">
                      <w:txbxContent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School Name</w:t>
                          </w:r>
                          <w:r>
                            <w:rPr>
                              <w14:ligatures w14:val="none"/>
                            </w:rPr>
                            <w:br/>
                            <w:t>Street Address</w:t>
                          </w:r>
                          <w:r>
                            <w:rPr>
                              <w14:ligatures w14:val="none"/>
                            </w:rPr>
                            <w:br/>
                            <w:t>City, State  Zip</w:t>
                          </w:r>
                        </w:p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Phone/Fax</w:t>
                          </w:r>
                          <w:r>
                            <w:rPr>
                              <w14:ligatures w14:val="none"/>
                            </w:rPr>
                            <w:br/>
                            <w:t>Website</w:t>
                          </w:r>
                        </w:p>
                      </w:txbxContent>
                    </v:textbox>
                  </v:shape>
                  <v:shape id="Picture 62" o:spid="_x0000_s1042" type="#_x0000_t75" alt="749704-Z0" style="position:absolute;left:11100;top:11327;width:64;height:6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" insetpen="t">
                    <v:imagedata r:id="rId24" o:title="749704-Z0"/>
                  </v:shape>
                  <v:shape id="Text Box 63" o:spid="_x0000_s1043" type="#_x0000_t202" style="position:absolute;left:10899;top:11050;width:135;height: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" filled="f" stroked="f" strokecolor="black [0]" strokeweight="2pt">
                    <v:textbox style="layout-flow:vertical" inset="2.88pt,2.88pt,2.88pt,2.88pt">
                      <w:txbxContent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Recipient’s Name</w:t>
                          </w:r>
                          <w:r>
                            <w:rPr>
                              <w14:ligatures w14:val="none"/>
                            </w:rPr>
                            <w:br/>
                            <w:t>Street Address</w:t>
                          </w:r>
                          <w:r>
                            <w:rPr>
                              <w14:ligatures w14:val="none"/>
                            </w:rPr>
                            <w:br/>
                            <w:t>City, State  Zip</w:t>
                          </w:r>
                        </w:p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p w:rsidR="009A1F71" w:rsidRDefault="009A1F71" w:rsidP="009A1F71">
      <w:pPr>
        <w:pStyle w:val="NoSpacing"/>
      </w:pPr>
    </w:p>
    <w:p w:rsidR="009A1F71" w:rsidRDefault="00CD59A9" w:rsidP="009A1F71">
      <w:pPr>
        <w:pStyle w:val="NoSpacing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  <w14:ligatures w14:val="none"/>
        </w:rPr>
        <w:drawing>
          <wp:anchor distT="36576" distB="36576" distL="36576" distR="36576" simplePos="0" relativeHeight="251658239" behindDoc="0" locked="0" layoutInCell="1" allowOverlap="1" wp14:anchorId="121CC199" wp14:editId="743BBEF4">
            <wp:simplePos x="0" y="0"/>
            <wp:positionH relativeFrom="column">
              <wp:posOffset>6142722</wp:posOffset>
            </wp:positionH>
            <wp:positionV relativeFrom="paragraph">
              <wp:posOffset>161863</wp:posOffset>
            </wp:positionV>
            <wp:extent cx="3433445" cy="7154545"/>
            <wp:effectExtent l="0" t="0" r="0" b="8255"/>
            <wp:wrapNone/>
            <wp:docPr id="26" name="Picture 26" descr="GAAA-student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AAA-students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6" r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3A" w:rsidRDefault="009A523A" w:rsidP="009A1F71">
      <w:pPr>
        <w:pStyle w:val="NoSpacing"/>
      </w:pPr>
    </w:p>
    <w:p w:rsidR="009A523A" w:rsidRDefault="009A523A">
      <w:r>
        <w:br w:type="page"/>
      </w:r>
    </w:p>
    <w:p w:rsidR="00ED7C90" w:rsidRDefault="009A523A" w:rsidP="009A1F71">
      <w:pPr>
        <w:pStyle w:val="NoSpacing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-457200</wp:posOffset>
                </wp:positionV>
                <wp:extent cx="10041255" cy="77965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1255" cy="7796530"/>
                          <a:chOff x="1051432" y="1062990"/>
                          <a:chExt cx="100416" cy="77966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432" y="1062990"/>
                            <a:ext cx="100416" cy="7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83" y="1074420"/>
                            <a:ext cx="28651" cy="29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Principal’s Message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83" y="1104480"/>
                            <a:ext cx="28651" cy="2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Academics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Georgia" w:hAnsi="Georgia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87" y="1075029"/>
                            <a:ext cx="28651" cy="50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Results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Georgia" w:hAnsi="Georgia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128217"/>
                            <a:ext cx="81915" cy="11125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3904" y="1126159"/>
                            <a:ext cx="85573" cy="2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5773" y="1071143"/>
                            <a:ext cx="458" cy="6819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C6D6D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8692" y="1071156"/>
                            <a:ext cx="152" cy="6819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C6D6D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11" descr="BJAVirtualFieldTr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64" y="1086002"/>
                            <a:ext cx="17830" cy="1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 descr="GrowExcellenc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CFFF8"/>
                              </a:clrFrom>
                              <a:clrTo>
                                <a:srgbClr val="FCFF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48" y="1131789"/>
                            <a:ext cx="29386" cy="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11" y="1131332"/>
                            <a:ext cx="26518" cy="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t>Visit www.saceducation.org</w:t>
                              </w: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to learn more about Adventist education and to find a school near you.</w:t>
                              </w: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4" descr="SACOE_SD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778" y="1064623"/>
                            <a:ext cx="24651" cy="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44" style="position:absolute;margin-left:-36.6pt;margin-top:-36pt;width:790.65pt;height:613.9pt;z-index:251661312" coordorigin="10514,10629" coordsize="1004,77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">
                <v:shape id="Picture 3" o:spid="_x0000_s1045" type="#_x0000_t75" style="position:absolute;left:10514;top:10629;width:100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" strokecolor="black [0]" strokeweight="2pt">
                  <v:imagedata r:id="rId28" o:title=""/>
                  <v:shadow color="#c5d1d7"/>
                </v:shape>
                <v:shape id="Text Box 4" o:spid="_x0000_s1046" type="#_x0000_t202" style="position:absolute;left:10879;top:10744;width:28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Principal’s Message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47" type="#_x0000_t202" style="position:absolute;left:10879;top:11044;width:28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Academics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Georgia" w:hAnsi="Georgia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6" o:spid="_x0000_s1048" type="#_x0000_t202" style="position:absolute;left:11199;top:10750;width:287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Results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Georgia" w:hAnsi="Georgia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7" o:spid="_x0000_s1049" type="#_x0000_t202" style="position:absolute;left:10675;top:11282;width:81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" fillcolor="#595959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/>
                    </w:txbxContent>
                  </v:textbox>
                </v:shape>
                <v:rect id="Rectangle 8" o:spid="_x0000_s1050" style="position:absolute;left:10639;top:11261;width:85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" stroked="f" strokecolor="black [0]" strokeweight="2pt">
                  <v:shadow color="#c5d1d7"/>
                  <v:textbox inset="2.88pt,2.88pt,2.88pt,2.88p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51" type="#_x0000_t32" style="position:absolute;left:10857;top:10711;width:5;height: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" strokecolor="#c6d6d7" strokeweight="3pt">
                  <v:shadow color="#c5d1d7"/>
                </v:shape>
                <v:shape id="AutoShape 10" o:spid="_x0000_s1052" type="#_x0000_t32" style="position:absolute;left:11186;top:10711;width:2;height: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" strokecolor="#c6d6d7" strokeweight="3pt">
                  <v:shadow color="#c5d1d7"/>
                </v:shape>
                <v:shape id="Picture 11" o:spid="_x0000_s1053" type="#_x0000_t75" alt="BJAVirtualFieldTrips" style="position:absolute;left:11122;top:10860;width:17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" strokecolor="black [0]" strokeweight="2pt">
                  <v:imagedata r:id="rId29" o:title="BJAVirtualFieldTrips"/>
                  <v:shadow color="#c5d1d7"/>
                </v:shape>
                <v:shape id="Picture 12" o:spid="_x0000_s1054" type="#_x0000_t75" alt="GrowExcellence_Logo" style="position:absolute;left:10872;top:11317;width:294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" strokecolor="black [0]" strokeweight="2pt">
                  <v:imagedata r:id="rId19" o:title="GrowExcellence_Logo" chromakey="#fcfff8"/>
                  <v:shadow color="#c5d1d7"/>
                </v:shape>
                <v:shape id="Text Box 13" o:spid="_x0000_s1055" type="#_x0000_t202" style="position:absolute;left:11199;top:11313;width:26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" filled="f" stroked="f" strokecolor="black [0]" strokeweight="2pt"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t>Visit www.saceducation.org</w:t>
                        </w: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14:ligatures w14:val="none"/>
                          </w:rPr>
                          <w:t>to learn more about Adventist education and to find a school near you.</w:t>
                        </w: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4" o:spid="_x0000_s1056" type="#_x0000_t75" alt="SACOE_SDA_LOGO" style="position:absolute;left:11217;top:10646;width:247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" strokecolor="black [0]" strokeweight="2pt">
                  <v:imagedata r:id="rId23" o:title="SACOE_SDA_LOGO" gain="19661f" blacklevel="22938f"/>
                  <v:shadow color="#c5d1d7"/>
                </v:shape>
              </v:group>
            </w:pict>
          </mc:Fallback>
        </mc:AlternateContent>
      </w:r>
      <w:r w:rsidR="009A1F71">
        <w:cr/>
      </w:r>
    </w:p>
    <w:sectPr w:rsidR="00ED7C90" w:rsidSect="00CD4ED2">
      <w:headerReference w:type="default" r:id="rId30"/>
      <w:headerReference w:type="first" r:id="rId31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C08" w:rsidRDefault="00C96C08" w:rsidP="0037743C">
      <w:pPr>
        <w:spacing w:after="0" w:line="240" w:lineRule="auto"/>
      </w:pPr>
      <w:r>
        <w:separator/>
      </w:r>
    </w:p>
  </w:endnote>
  <w:endnote w:type="continuationSeparator" w:id="0">
    <w:p w:rsidR="00C96C08" w:rsidRDefault="00C96C0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C08" w:rsidRDefault="00C96C08" w:rsidP="0037743C">
      <w:pPr>
        <w:spacing w:after="0" w:line="240" w:lineRule="auto"/>
      </w:pPr>
      <w:r>
        <w:separator/>
      </w:r>
    </w:p>
  </w:footnote>
  <w:footnote w:type="continuationSeparator" w:id="0">
    <w:p w:rsidR="00C96C08" w:rsidRDefault="00C96C08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6CE51364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95DA24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5F1413A1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982601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71"/>
    <w:rsid w:val="00016C11"/>
    <w:rsid w:val="000425F6"/>
    <w:rsid w:val="00075279"/>
    <w:rsid w:val="002F5ECB"/>
    <w:rsid w:val="003309C2"/>
    <w:rsid w:val="0037743C"/>
    <w:rsid w:val="003E1E9B"/>
    <w:rsid w:val="00425687"/>
    <w:rsid w:val="00555FE1"/>
    <w:rsid w:val="005F496D"/>
    <w:rsid w:val="0062611D"/>
    <w:rsid w:val="00632BB1"/>
    <w:rsid w:val="00636FE2"/>
    <w:rsid w:val="0069002D"/>
    <w:rsid w:val="00704FD6"/>
    <w:rsid w:val="00712321"/>
    <w:rsid w:val="007327A6"/>
    <w:rsid w:val="00751AA2"/>
    <w:rsid w:val="007B03D6"/>
    <w:rsid w:val="007C70E3"/>
    <w:rsid w:val="008C1797"/>
    <w:rsid w:val="0095086F"/>
    <w:rsid w:val="009A1F71"/>
    <w:rsid w:val="009A523A"/>
    <w:rsid w:val="00A01D2E"/>
    <w:rsid w:val="00A92C80"/>
    <w:rsid w:val="00C96C08"/>
    <w:rsid w:val="00CA1864"/>
    <w:rsid w:val="00CD4ED2"/>
    <w:rsid w:val="00CD59A9"/>
    <w:rsid w:val="00CE1E3B"/>
    <w:rsid w:val="00D2631E"/>
    <w:rsid w:val="00D91EF3"/>
    <w:rsid w:val="00DC332A"/>
    <w:rsid w:val="00E36671"/>
    <w:rsid w:val="00E55C5B"/>
    <w:rsid w:val="00E75E55"/>
    <w:rsid w:val="00E938FB"/>
    <w:rsid w:val="00ED7C90"/>
    <w:rsid w:val="00EF6BA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716099-10F3-49E0-B365-5CD7CE5F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msoorganizationname2">
    <w:name w:val="msoorganizationname2"/>
    <w:basedOn w:val="Normal"/>
    <w:rsid w:val="009A1F71"/>
    <w:pPr>
      <w:spacing w:after="20" w:line="264" w:lineRule="auto"/>
    </w:pPr>
    <w:rPr>
      <w:rFonts w:ascii="Georgia" w:eastAsia="Times New Roman" w:hAnsi="Georgia" w:cs="Times New Roman"/>
      <w:color w:val="D16349"/>
      <w:kern w:val="28"/>
      <w:sz w:val="17"/>
      <w:szCs w:val="15"/>
      <w:lang w:eastAsia="en-US"/>
      <w14:cntxtAlts/>
    </w:rPr>
  </w:style>
  <w:style w:type="paragraph" w:customStyle="1" w:styleId="TagLine">
    <w:name w:val="Tag Line"/>
    <w:basedOn w:val="Normal"/>
    <w:rsid w:val="009A1F71"/>
    <w:pPr>
      <w:spacing w:after="0" w:line="264" w:lineRule="auto"/>
    </w:pPr>
    <w:rPr>
      <w:rFonts w:ascii="Georgia" w:eastAsia="Times New Roman" w:hAnsi="Georgia" w:cs="Times New Roman"/>
      <w:i/>
      <w:iCs/>
      <w:color w:val="62797A"/>
      <w:kern w:val="28"/>
      <w:sz w:val="17"/>
      <w:szCs w:val="17"/>
      <w:lang w:eastAsia="en-US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ookenmaster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C4E1D7A0-8C43-4D61-903D-D990BDFC3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Cookenmaster</dc:creator>
  <cp:keywords/>
  <cp:lastModifiedBy>Michael Cookenmaster</cp:lastModifiedBy>
  <cp:revision>2</cp:revision>
  <cp:lastPrinted>2012-07-24T20:52:00Z</cp:lastPrinted>
  <dcterms:created xsi:type="dcterms:W3CDTF">2018-06-19T12:23:00Z</dcterms:created>
  <dcterms:modified xsi:type="dcterms:W3CDTF">2018-06-19T12:23:00Z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